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D5" w:rsidRPr="00AC5DEB" w:rsidRDefault="00BA44D5" w:rsidP="00F53332">
      <w:pPr>
        <w:pStyle w:val="ConsPlusNonformat"/>
        <w:spacing w:before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DEB">
        <w:rPr>
          <w:rFonts w:ascii="Times New Roman" w:hAnsi="Times New Roman" w:cs="Times New Roman"/>
          <w:b/>
          <w:sz w:val="24"/>
          <w:szCs w:val="24"/>
        </w:rPr>
        <w:t>СОГЛАСИЕ</w:t>
      </w:r>
      <w:bookmarkStart w:id="0" w:name="_GoBack"/>
      <w:bookmarkEnd w:id="0"/>
    </w:p>
    <w:p w:rsidR="00BA44D5" w:rsidRPr="00AC5DEB" w:rsidRDefault="00BA44D5" w:rsidP="00F533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DEB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BA44D5" w:rsidRPr="00F53332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44D5" w:rsidRPr="00F53332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 Я,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5333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53332">
        <w:rPr>
          <w:rFonts w:ascii="Times New Roman" w:hAnsi="Times New Roman" w:cs="Times New Roman"/>
          <w:sz w:val="24"/>
          <w:szCs w:val="24"/>
        </w:rPr>
        <w:t>____,</w:t>
      </w:r>
    </w:p>
    <w:p w:rsidR="00BA44D5" w:rsidRPr="003B2362" w:rsidRDefault="00BA44D5" w:rsidP="00FF6C0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B2362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BA44D5" w:rsidRDefault="00BA44D5" w:rsidP="00A647B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Дата рождения:  число _______  месяц ______________ год _________</w:t>
      </w:r>
    </w:p>
    <w:p w:rsidR="00BA44D5" w:rsidRPr="00A647B6" w:rsidRDefault="00BA44D5" w:rsidP="00A647B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A44D5" w:rsidRDefault="00BA44D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Слушатель</w:t>
      </w:r>
      <w:r w:rsidRPr="00F5333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33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8823D5">
          <w:rPr>
            <w:rFonts w:ascii="Times New Roman" w:hAnsi="Times New Roman" w:cs="Times New Roman"/>
            <w:sz w:val="24"/>
            <w:szCs w:val="24"/>
          </w:rPr>
          <w:t>п. 4 ст. 9</w:t>
        </w:r>
      </w:hyperlink>
      <w:r w:rsidRPr="00F5333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 </w:t>
      </w:r>
      <w:r>
        <w:rPr>
          <w:rFonts w:ascii="Times New Roman" w:hAnsi="Times New Roman" w:cs="Times New Roman"/>
          <w:sz w:val="24"/>
          <w:szCs w:val="24"/>
        </w:rPr>
        <w:br/>
      </w:r>
      <w:r w:rsidRPr="00F53332">
        <w:rPr>
          <w:rFonts w:ascii="Times New Roman" w:hAnsi="Times New Roman" w:cs="Times New Roman"/>
          <w:sz w:val="24"/>
          <w:szCs w:val="24"/>
        </w:rPr>
        <w:t xml:space="preserve">N 152-ФЗ  «О персональных данных», </w:t>
      </w:r>
    </w:p>
    <w:p w:rsidR="00BA44D5" w:rsidRPr="00A647B6" w:rsidRDefault="00BA44D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A44D5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зарегистрирован___ </w:t>
      </w:r>
      <w:r>
        <w:rPr>
          <w:rFonts w:ascii="Times New Roman" w:hAnsi="Times New Roman" w:cs="Times New Roman"/>
          <w:sz w:val="24"/>
          <w:szCs w:val="24"/>
        </w:rPr>
        <w:t>по адресу: _______________________________________________________</w:t>
      </w:r>
    </w:p>
    <w:p w:rsidR="00BA44D5" w:rsidRPr="00A647B6" w:rsidRDefault="00BA44D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A44D5" w:rsidRDefault="00BA44D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A44D5" w:rsidRPr="00A647B6" w:rsidRDefault="00BA44D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A44D5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удостоверяющий личность _________________________________________________</w:t>
      </w:r>
    </w:p>
    <w:p w:rsidR="00BA44D5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наименование документа</w:t>
      </w:r>
    </w:p>
    <w:p w:rsidR="00BA44D5" w:rsidRDefault="00BA44D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___________ Номер _________________ </w:t>
      </w:r>
    </w:p>
    <w:p w:rsidR="00BA44D5" w:rsidRPr="00EE3374" w:rsidRDefault="00BA44D5">
      <w:pPr>
        <w:pStyle w:val="ConsPlusNonformat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BA44D5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________________________________________________________________________</w:t>
      </w:r>
    </w:p>
    <w:p w:rsidR="00BA44D5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</w:t>
      </w:r>
    </w:p>
    <w:p w:rsidR="00BA44D5" w:rsidRPr="00EE3374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_____________________  Код подразделения _______________________________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</w:p>
    <w:p w:rsidR="00BA44D5" w:rsidRDefault="00BA44D5" w:rsidP="00A6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6"/>
          <w:szCs w:val="4"/>
        </w:rPr>
      </w:pPr>
    </w:p>
    <w:p w:rsidR="00BA44D5" w:rsidRDefault="00BA44D5" w:rsidP="00A6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6"/>
          <w:szCs w:val="4"/>
        </w:rPr>
      </w:pPr>
    </w:p>
    <w:p w:rsidR="00BA44D5" w:rsidRDefault="00BA44D5" w:rsidP="00A6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6"/>
          <w:szCs w:val="4"/>
        </w:rPr>
      </w:pPr>
    </w:p>
    <w:p w:rsidR="00BA44D5" w:rsidRDefault="00BA44D5" w:rsidP="00A64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6"/>
          <w:szCs w:val="4"/>
        </w:rPr>
      </w:pPr>
    </w:p>
    <w:p w:rsidR="00BA44D5" w:rsidRDefault="00BA44D5" w:rsidP="006D6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F6C0B">
        <w:rPr>
          <w:rFonts w:ascii="Times New Roman" w:hAnsi="Times New Roman" w:cs="Times New Roman"/>
          <w:sz w:val="24"/>
          <w:szCs w:val="24"/>
        </w:rPr>
        <w:t>НИЛС 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F6C0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F6C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F6C0B">
        <w:rPr>
          <w:rFonts w:ascii="Times New Roman" w:hAnsi="Times New Roman" w:cs="Times New Roman"/>
          <w:sz w:val="24"/>
          <w:szCs w:val="24"/>
        </w:rPr>
        <w:t>___</w:t>
      </w:r>
    </w:p>
    <w:p w:rsidR="00BA44D5" w:rsidRPr="003B2362" w:rsidRDefault="00BA44D5" w:rsidP="006D67A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A44D5" w:rsidRPr="00F53332" w:rsidRDefault="00BA44D5" w:rsidP="006D6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>в целях:</w:t>
      </w:r>
    </w:p>
    <w:p w:rsidR="00BA44D5" w:rsidRPr="00F53332" w:rsidRDefault="00BA44D5" w:rsidP="006D6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проведения обучения</w:t>
      </w:r>
      <w:r w:rsidRPr="00F53332">
        <w:rPr>
          <w:rFonts w:ascii="Times New Roman" w:hAnsi="Times New Roman" w:cs="Times New Roman"/>
          <w:sz w:val="24"/>
          <w:szCs w:val="24"/>
        </w:rPr>
        <w:t>;</w:t>
      </w:r>
    </w:p>
    <w:p w:rsidR="00BA44D5" w:rsidRPr="00F53332" w:rsidRDefault="00BA44D5" w:rsidP="006D6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- обеспечения безопасности жизни и здоровья </w:t>
      </w:r>
      <w:r>
        <w:rPr>
          <w:rFonts w:ascii="Times New Roman" w:hAnsi="Times New Roman" w:cs="Times New Roman"/>
          <w:sz w:val="24"/>
          <w:szCs w:val="24"/>
        </w:rPr>
        <w:t>Слушателя</w:t>
      </w:r>
      <w:r w:rsidRPr="00F53332">
        <w:rPr>
          <w:rFonts w:ascii="Times New Roman" w:hAnsi="Times New Roman" w:cs="Times New Roman"/>
          <w:sz w:val="24"/>
          <w:szCs w:val="24"/>
        </w:rPr>
        <w:t xml:space="preserve"> и окружающих;</w:t>
      </w:r>
    </w:p>
    <w:p w:rsidR="00BA44D5" w:rsidRDefault="00BA44D5" w:rsidP="006D6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- ведения финансово-хозяйственной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ГБОУ ДПО Центр «Профессионал»</w:t>
      </w:r>
      <w:r w:rsidRPr="00F53332">
        <w:rPr>
          <w:rFonts w:ascii="Times New Roman" w:hAnsi="Times New Roman" w:cs="Times New Roman"/>
          <w:sz w:val="24"/>
          <w:szCs w:val="24"/>
        </w:rPr>
        <w:t>;</w:t>
      </w:r>
    </w:p>
    <w:p w:rsidR="00BA44D5" w:rsidRPr="00F53332" w:rsidRDefault="00BA44D5" w:rsidP="006D6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хранения информации о проведенном обучении в соответствии с действующим законодательством Российской Федерации;</w:t>
      </w:r>
    </w:p>
    <w:p w:rsidR="00BA44D5" w:rsidRDefault="00BA44D5" w:rsidP="006D6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>- в</w:t>
      </w:r>
      <w:r>
        <w:rPr>
          <w:rFonts w:ascii="Times New Roman" w:hAnsi="Times New Roman" w:cs="Times New Roman"/>
          <w:sz w:val="24"/>
          <w:szCs w:val="24"/>
        </w:rPr>
        <w:t>несения данных, в Федеральную информационную систему «</w:t>
      </w:r>
      <w:r w:rsidRPr="00100CD5">
        <w:rPr>
          <w:rFonts w:ascii="Times New Roman" w:hAnsi="Times New Roman" w:cs="Times New Roman"/>
          <w:sz w:val="24"/>
          <w:szCs w:val="24"/>
        </w:rPr>
        <w:t>Федеральный реестр сведений о документах об образовании и (или) о квалификации, документах об обучении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A44D5" w:rsidRDefault="00BA44D5" w:rsidP="006D6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оказания содействия слушателю в трудоустройстве,</w:t>
      </w:r>
    </w:p>
    <w:p w:rsidR="00BA44D5" w:rsidRPr="00F53332" w:rsidRDefault="00BA44D5" w:rsidP="006D67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4D5" w:rsidRPr="00226877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>даю согласие Государственному бюджетному образовательному учреждению города Москвы дополнительного профессионального образования Центр профессиональных квалификаций и содействия трудоустройству «Профессионал»</w:t>
      </w:r>
      <w:r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226877">
        <w:rPr>
          <w:rFonts w:ascii="Times New Roman" w:hAnsi="Times New Roman" w:cs="Times New Roman"/>
          <w:sz w:val="24"/>
          <w:szCs w:val="24"/>
        </w:rPr>
        <w:t>1027739407948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A44D5" w:rsidRPr="00F53332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находящемуся по адресу: </w:t>
      </w:r>
      <w:smartTag w:uri="urn:schemas-microsoft-com:office:smarttags" w:element="metricconverter">
        <w:smartTagPr>
          <w:attr w:name="ProductID" w:val="109377, г"/>
        </w:smartTagPr>
        <w:r w:rsidRPr="00F53332">
          <w:rPr>
            <w:rFonts w:ascii="Times New Roman" w:hAnsi="Times New Roman" w:cs="Times New Roman"/>
            <w:sz w:val="24"/>
            <w:szCs w:val="24"/>
          </w:rPr>
          <w:t>109377, г</w:t>
        </w:r>
      </w:smartTag>
      <w:r w:rsidRPr="00F53332">
        <w:rPr>
          <w:rFonts w:ascii="Times New Roman" w:hAnsi="Times New Roman" w:cs="Times New Roman"/>
          <w:sz w:val="24"/>
          <w:szCs w:val="24"/>
        </w:rPr>
        <w:t>. Москва, ул. Академика Скрябина, д.9, стр.4,</w:t>
      </w:r>
    </w:p>
    <w:p w:rsidR="00BA44D5" w:rsidRPr="00F53332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>на обработку моих персональных данных, а именно:</w:t>
      </w:r>
    </w:p>
    <w:p w:rsidR="00BA44D5" w:rsidRPr="00F53332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>- фамилия, имя, отчество (при наличии);</w:t>
      </w:r>
    </w:p>
    <w:p w:rsidR="00BA44D5" w:rsidRPr="00F53332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>-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(СНИЛС);</w:t>
      </w:r>
    </w:p>
    <w:p w:rsidR="00BA44D5" w:rsidRPr="00F53332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>- пол, дата рождения;</w:t>
      </w:r>
    </w:p>
    <w:p w:rsidR="00BA44D5" w:rsidRPr="00F53332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>- реквизиты основного документа, удостоверяющего личность гражданина (серия, номер, кем выдан, дата выдачи, код подразделения);</w:t>
      </w:r>
    </w:p>
    <w:p w:rsidR="00BA44D5" w:rsidRPr="00F53332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>- адрес места жительства (регистрации);</w:t>
      </w:r>
    </w:p>
    <w:p w:rsidR="00BA44D5" w:rsidRPr="00F53332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- место рождения, сведения о гражданстве; </w:t>
      </w:r>
    </w:p>
    <w:p w:rsidR="00BA44D5" w:rsidRPr="006B076E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76E">
        <w:rPr>
          <w:rFonts w:ascii="Times New Roman" w:hAnsi="Times New Roman" w:cs="Times New Roman"/>
          <w:sz w:val="24"/>
          <w:szCs w:val="24"/>
        </w:rPr>
        <w:t xml:space="preserve">- </w:t>
      </w:r>
      <w:r w:rsidRPr="00F53332">
        <w:rPr>
          <w:rFonts w:ascii="Times New Roman" w:hAnsi="Times New Roman" w:cs="Times New Roman"/>
          <w:sz w:val="24"/>
          <w:szCs w:val="24"/>
        </w:rPr>
        <w:t>контактная информация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53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4D5" w:rsidRPr="006B076E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- номер абонентского устройства </w:t>
      </w:r>
      <w:r>
        <w:rPr>
          <w:rFonts w:ascii="Times New Roman" w:hAnsi="Times New Roman" w:cs="Times New Roman"/>
          <w:sz w:val="24"/>
          <w:szCs w:val="24"/>
        </w:rPr>
        <w:t>подвижной радиотелефонной связи;</w:t>
      </w:r>
      <w:r w:rsidRPr="00F53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4D5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076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сведения об образовании;</w:t>
      </w:r>
    </w:p>
    <w:p w:rsidR="00BA44D5" w:rsidRDefault="00BA44D5" w:rsidP="00F66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местах работы,</w:t>
      </w:r>
    </w:p>
    <w:p w:rsidR="00BA44D5" w:rsidRPr="00F53332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есть на  совершение  </w:t>
      </w:r>
      <w:r w:rsidRPr="00F53332">
        <w:rPr>
          <w:rFonts w:ascii="Times New Roman" w:hAnsi="Times New Roman" w:cs="Times New Roman"/>
          <w:sz w:val="24"/>
          <w:szCs w:val="24"/>
        </w:rPr>
        <w:t xml:space="preserve">действий, предусмотренных  </w:t>
      </w:r>
      <w:hyperlink r:id="rId5" w:history="1">
        <w:r w:rsidRPr="003B2362">
          <w:rPr>
            <w:rFonts w:ascii="Times New Roman" w:hAnsi="Times New Roman" w:cs="Times New Roman"/>
            <w:sz w:val="24"/>
            <w:szCs w:val="24"/>
          </w:rPr>
          <w:t>п.  3   ст.  3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F53332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F53332">
        <w:rPr>
          <w:rFonts w:ascii="Times New Roman" w:hAnsi="Times New Roman" w:cs="Times New Roman"/>
          <w:sz w:val="24"/>
          <w:szCs w:val="24"/>
        </w:rPr>
        <w:t>от 27.07.2006 N 152-ФЗ "О персональных данных".</w:t>
      </w:r>
    </w:p>
    <w:p w:rsidR="00BA44D5" w:rsidRPr="00F53332" w:rsidRDefault="00BA44D5" w:rsidP="00AC5D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</w:t>
      </w:r>
      <w:r w:rsidRPr="00F53332">
        <w:rPr>
          <w:rFonts w:ascii="Times New Roman" w:hAnsi="Times New Roman" w:cs="Times New Roman"/>
          <w:sz w:val="24"/>
          <w:szCs w:val="24"/>
        </w:rPr>
        <w:t>дня  его подписания до дня отзыва в</w:t>
      </w:r>
      <w:r>
        <w:rPr>
          <w:rFonts w:ascii="Times New Roman" w:hAnsi="Times New Roman" w:cs="Times New Roman"/>
          <w:sz w:val="24"/>
          <w:szCs w:val="24"/>
        </w:rPr>
        <w:t xml:space="preserve"> письменной форме.</w:t>
      </w:r>
    </w:p>
    <w:p w:rsidR="00BA44D5" w:rsidRPr="008823D5" w:rsidRDefault="00BA44D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A44D5" w:rsidRPr="00F53332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53332">
        <w:rPr>
          <w:rFonts w:ascii="Times New Roman" w:hAnsi="Times New Roman" w:cs="Times New Roman"/>
          <w:sz w:val="24"/>
          <w:szCs w:val="24"/>
        </w:rPr>
        <w:t xml:space="preserve"> "__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53332">
        <w:rPr>
          <w:rFonts w:ascii="Times New Roman" w:hAnsi="Times New Roman" w:cs="Times New Roman"/>
          <w:sz w:val="24"/>
          <w:szCs w:val="24"/>
        </w:rPr>
        <w:t>_"______________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53332">
        <w:rPr>
          <w:rFonts w:ascii="Times New Roman" w:hAnsi="Times New Roman" w:cs="Times New Roman"/>
          <w:sz w:val="24"/>
          <w:szCs w:val="24"/>
        </w:rPr>
        <w:t>___ г.</w:t>
      </w:r>
    </w:p>
    <w:p w:rsidR="00BA44D5" w:rsidRPr="008823D5" w:rsidRDefault="00BA44D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A44D5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    Субъект персональных данных: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53332">
        <w:rPr>
          <w:rFonts w:ascii="Times New Roman" w:hAnsi="Times New Roman" w:cs="Times New Roman"/>
          <w:sz w:val="24"/>
          <w:szCs w:val="24"/>
        </w:rPr>
        <w:t>__________________/_________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53332">
        <w:rPr>
          <w:rFonts w:ascii="Times New Roman" w:hAnsi="Times New Roman" w:cs="Times New Roman"/>
          <w:sz w:val="24"/>
          <w:szCs w:val="24"/>
        </w:rPr>
        <w:t>________</w:t>
      </w:r>
    </w:p>
    <w:p w:rsidR="00BA44D5" w:rsidRPr="008823D5" w:rsidRDefault="00BA44D5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F5333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F53332">
        <w:rPr>
          <w:rFonts w:ascii="Times New Roman" w:hAnsi="Times New Roman" w:cs="Times New Roman"/>
          <w:sz w:val="24"/>
          <w:szCs w:val="24"/>
        </w:rPr>
        <w:t xml:space="preserve"> </w:t>
      </w:r>
      <w:r w:rsidRPr="008823D5">
        <w:rPr>
          <w:rFonts w:ascii="Times New Roman" w:hAnsi="Times New Roman" w:cs="Times New Roman"/>
          <w:sz w:val="24"/>
          <w:szCs w:val="24"/>
          <w:vertAlign w:val="subscript"/>
        </w:rPr>
        <w:t xml:space="preserve">(подпись)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</w:t>
      </w:r>
      <w:r w:rsidRPr="008823D5">
        <w:rPr>
          <w:rFonts w:ascii="Times New Roman" w:hAnsi="Times New Roman" w:cs="Times New Roman"/>
          <w:sz w:val="24"/>
          <w:szCs w:val="24"/>
          <w:vertAlign w:val="subscript"/>
        </w:rPr>
        <w:t xml:space="preserve">    (Ф.И.О.)</w:t>
      </w:r>
    </w:p>
    <w:sectPr w:rsidR="00BA44D5" w:rsidRPr="008823D5" w:rsidSect="008823D5">
      <w:pgSz w:w="11906" w:h="16838"/>
      <w:pgMar w:top="284" w:right="567" w:bottom="249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7A9"/>
    <w:rsid w:val="0008748E"/>
    <w:rsid w:val="00100CD5"/>
    <w:rsid w:val="00140242"/>
    <w:rsid w:val="001568A8"/>
    <w:rsid w:val="00226877"/>
    <w:rsid w:val="00345E67"/>
    <w:rsid w:val="003B2362"/>
    <w:rsid w:val="003C4DD3"/>
    <w:rsid w:val="0047041B"/>
    <w:rsid w:val="004A1D55"/>
    <w:rsid w:val="004F63C1"/>
    <w:rsid w:val="005620CE"/>
    <w:rsid w:val="00587B77"/>
    <w:rsid w:val="0060084D"/>
    <w:rsid w:val="006B076E"/>
    <w:rsid w:val="006D67A9"/>
    <w:rsid w:val="007175A6"/>
    <w:rsid w:val="007D6DC7"/>
    <w:rsid w:val="008727D7"/>
    <w:rsid w:val="00874FFA"/>
    <w:rsid w:val="008823D5"/>
    <w:rsid w:val="008C41F7"/>
    <w:rsid w:val="00930D04"/>
    <w:rsid w:val="009874AD"/>
    <w:rsid w:val="00A45524"/>
    <w:rsid w:val="00A647B6"/>
    <w:rsid w:val="00A83C7F"/>
    <w:rsid w:val="00A87082"/>
    <w:rsid w:val="00AC5DEB"/>
    <w:rsid w:val="00BA44D5"/>
    <w:rsid w:val="00BF0535"/>
    <w:rsid w:val="00C4422A"/>
    <w:rsid w:val="00C663FE"/>
    <w:rsid w:val="00D42CB1"/>
    <w:rsid w:val="00D50D8D"/>
    <w:rsid w:val="00E1566C"/>
    <w:rsid w:val="00E71386"/>
    <w:rsid w:val="00EC4F89"/>
    <w:rsid w:val="00EE3374"/>
    <w:rsid w:val="00F15045"/>
    <w:rsid w:val="00F53332"/>
    <w:rsid w:val="00F66009"/>
    <w:rsid w:val="00FA1ADC"/>
    <w:rsid w:val="00FF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D67A9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6D67A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6D67A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67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5BB6393AD8A2DA3C7F28F44E0D942C1844BAA5E4F0C0D7C825FC2527A86FFE324DFFC5615E2DD464197B4AAC93F1540D9A1FD339C7149EAi1uDM" TargetMode="External"/><Relationship Id="rId4" Type="http://schemas.openxmlformats.org/officeDocument/2006/relationships/hyperlink" Target="consultantplus://offline/ref=F5BB6393AD8A2DA3C7F28F44E0D942C1844BAA5E4F0C0D7C825FC2527A86FFE324DFFC5615E2DD4D4A97B4AAC93F1540D9A1FD339C7149EAi1u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1</Pages>
  <Words>509</Words>
  <Characters>2904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Федонников Владимир Владимирович</dc:creator>
  <cp:keywords/>
  <dc:description/>
  <cp:lastModifiedBy>plaude</cp:lastModifiedBy>
  <cp:revision>10</cp:revision>
  <cp:lastPrinted>2022-06-17T05:50:00Z</cp:lastPrinted>
  <dcterms:created xsi:type="dcterms:W3CDTF">2021-03-05T08:18:00Z</dcterms:created>
  <dcterms:modified xsi:type="dcterms:W3CDTF">2022-06-17T05:53:00Z</dcterms:modified>
</cp:coreProperties>
</file>